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DC2675" w:rsidRPr="00B76656" w:rsidRDefault="00075B81" w:rsidP="00A515ED">
      <w:pPr>
        <w:jc w:val="center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B766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8240" behindDoc="1" locked="0" layoutInCell="1" allowOverlap="0" wp14:anchorId="2BBE7DF5" wp14:editId="45F2D787">
            <wp:simplePos x="0" y="0"/>
            <wp:positionH relativeFrom="column">
              <wp:posOffset>2008505</wp:posOffset>
            </wp:positionH>
            <wp:positionV relativeFrom="line">
              <wp:posOffset>205740</wp:posOffset>
            </wp:positionV>
            <wp:extent cx="2647315" cy="3618865"/>
            <wp:effectExtent l="0" t="0" r="635" b="635"/>
            <wp:wrapTight wrapText="bothSides">
              <wp:wrapPolygon edited="0">
                <wp:start x="622" y="0"/>
                <wp:lineTo x="0" y="227"/>
                <wp:lineTo x="0" y="21376"/>
                <wp:lineTo x="622" y="21490"/>
                <wp:lineTo x="20828" y="21490"/>
                <wp:lineTo x="21450" y="21376"/>
                <wp:lineTo x="21450" y="227"/>
                <wp:lineTo x="20828" y="0"/>
                <wp:lineTo x="622" y="0"/>
              </wp:wrapPolygon>
            </wp:wrapTight>
            <wp:docPr id="5" name="Рисунок 5" descr="http://rusla.ru/upload/News15/8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rusla.ru/upload/News15/865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315" cy="36188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15ED">
        <w:rPr>
          <w:rFonts w:ascii="Times New Roman" w:hAnsi="Times New Roman" w:cs="Times New Roman"/>
          <w:b/>
          <w:bCs/>
          <w:color w:val="FF0000"/>
          <w:sz w:val="24"/>
          <w:szCs w:val="24"/>
        </w:rPr>
        <w:t>ГБОУ ДПО РО РИПК</w:t>
      </w:r>
      <w:r w:rsidR="00D1400E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и ПРО</w:t>
      </w:r>
      <w:bookmarkStart w:id="0" w:name="_GoBack"/>
      <w:bookmarkEnd w:id="0"/>
    </w:p>
    <w:p w:rsidR="00DC2675" w:rsidRPr="00B76656" w:rsidRDefault="00DC2675" w:rsidP="00DC2675">
      <w:pPr>
        <w:jc w:val="center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:rsidR="004125F2" w:rsidRPr="00B76656" w:rsidRDefault="004125F2" w:rsidP="00DC2675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075B81" w:rsidRPr="00B76656" w:rsidRDefault="00075B81" w:rsidP="00DC2675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075B81" w:rsidRPr="00B76656" w:rsidRDefault="00075B81" w:rsidP="00DC2675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92BE0" w:rsidRPr="00B76656" w:rsidRDefault="00A92BE0" w:rsidP="00DC2675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92BE0" w:rsidRPr="00B76656" w:rsidRDefault="00A92BE0" w:rsidP="00DC2675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92BE0" w:rsidRPr="00B76656" w:rsidRDefault="00A92BE0" w:rsidP="00DC2675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92BE0" w:rsidRPr="00B76656" w:rsidRDefault="00A92BE0" w:rsidP="00DC2675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92BE0" w:rsidRPr="00B76656" w:rsidRDefault="00A92BE0" w:rsidP="00DC2675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B76656" w:rsidRDefault="00B76656" w:rsidP="00DC2675">
      <w:pPr>
        <w:jc w:val="center"/>
        <w:rPr>
          <w:rFonts w:ascii="Times New Roman" w:hAnsi="Times New Roman" w:cs="Times New Roman"/>
          <w:bCs/>
          <w:sz w:val="56"/>
          <w:szCs w:val="56"/>
        </w:rPr>
      </w:pPr>
    </w:p>
    <w:p w:rsidR="00DC2675" w:rsidRPr="00B76656" w:rsidRDefault="00DC2675" w:rsidP="00DC2675">
      <w:pPr>
        <w:jc w:val="center"/>
        <w:rPr>
          <w:rFonts w:ascii="Times New Roman" w:hAnsi="Times New Roman" w:cs="Times New Roman"/>
          <w:b/>
          <w:bCs/>
          <w:sz w:val="72"/>
          <w:szCs w:val="72"/>
        </w:rPr>
      </w:pPr>
      <w:r w:rsidRPr="00B76656">
        <w:rPr>
          <w:rFonts w:ascii="Times New Roman" w:hAnsi="Times New Roman" w:cs="Times New Roman"/>
          <w:b/>
          <w:bCs/>
          <w:sz w:val="72"/>
          <w:szCs w:val="72"/>
        </w:rPr>
        <w:t>Открытый урок:</w:t>
      </w:r>
    </w:p>
    <w:p w:rsidR="008B66D9" w:rsidRPr="00B76656" w:rsidRDefault="00075B81" w:rsidP="00DC2675">
      <w:pPr>
        <w:jc w:val="center"/>
        <w:rPr>
          <w:rFonts w:ascii="Times New Roman" w:hAnsi="Times New Roman" w:cs="Times New Roman"/>
          <w:b/>
          <w:bCs/>
          <w:sz w:val="72"/>
          <w:szCs w:val="72"/>
        </w:rPr>
      </w:pPr>
      <w:r w:rsidRPr="00B76656">
        <w:rPr>
          <w:rFonts w:ascii="Times New Roman" w:hAnsi="Times New Roman" w:cs="Times New Roman"/>
          <w:b/>
          <w:bCs/>
          <w:sz w:val="72"/>
          <w:szCs w:val="72"/>
        </w:rPr>
        <w:t>«</w:t>
      </w:r>
      <w:r w:rsidR="008B66D9" w:rsidRPr="00B76656">
        <w:rPr>
          <w:rFonts w:ascii="Times New Roman" w:hAnsi="Times New Roman" w:cs="Times New Roman"/>
          <w:b/>
          <w:bCs/>
          <w:sz w:val="72"/>
          <w:szCs w:val="72"/>
        </w:rPr>
        <w:t>МИР БЕЗ НАЦИЗМА</w:t>
      </w:r>
      <w:r w:rsidRPr="00B76656">
        <w:rPr>
          <w:rFonts w:ascii="Times New Roman" w:hAnsi="Times New Roman" w:cs="Times New Roman"/>
          <w:b/>
          <w:bCs/>
          <w:sz w:val="72"/>
          <w:szCs w:val="72"/>
        </w:rPr>
        <w:t>»</w:t>
      </w:r>
    </w:p>
    <w:p w:rsidR="008B66D9" w:rsidRPr="00B76656" w:rsidRDefault="00075B81" w:rsidP="00DC2675">
      <w:pPr>
        <w:jc w:val="center"/>
        <w:rPr>
          <w:rFonts w:ascii="Times New Roman" w:hAnsi="Times New Roman" w:cs="Times New Roman"/>
          <w:b/>
          <w:bCs/>
          <w:color w:val="FF0000"/>
          <w:sz w:val="56"/>
          <w:szCs w:val="56"/>
        </w:rPr>
      </w:pPr>
      <w:r w:rsidRPr="00B76656">
        <w:rPr>
          <w:rFonts w:ascii="Times New Roman" w:hAnsi="Times New Roman" w:cs="Times New Roman"/>
          <w:b/>
          <w:bCs/>
          <w:color w:val="FF0000"/>
          <w:sz w:val="56"/>
          <w:szCs w:val="56"/>
        </w:rPr>
        <w:t xml:space="preserve">«Слава тебе, победитель </w:t>
      </w:r>
      <w:r w:rsidR="008B66D9" w:rsidRPr="00B76656">
        <w:rPr>
          <w:rFonts w:ascii="Times New Roman" w:hAnsi="Times New Roman" w:cs="Times New Roman"/>
          <w:b/>
          <w:bCs/>
          <w:color w:val="FF0000"/>
          <w:sz w:val="56"/>
          <w:szCs w:val="56"/>
        </w:rPr>
        <w:t>солдат!»</w:t>
      </w:r>
    </w:p>
    <w:p w:rsidR="00DC2675" w:rsidRPr="001878DE" w:rsidRDefault="00DC2675" w:rsidP="001878DE">
      <w:pPr>
        <w:tabs>
          <w:tab w:val="left" w:pos="7125"/>
        </w:tabs>
        <w:ind w:left="4956"/>
        <w:jc w:val="right"/>
        <w:rPr>
          <w:rFonts w:ascii="Times New Roman" w:hAnsi="Times New Roman" w:cs="Times New Roman"/>
          <w:bCs/>
          <w:sz w:val="32"/>
          <w:szCs w:val="32"/>
        </w:rPr>
      </w:pPr>
      <w:r w:rsidRPr="001878DE">
        <w:rPr>
          <w:rFonts w:ascii="Times New Roman" w:hAnsi="Times New Roman" w:cs="Times New Roman"/>
          <w:bCs/>
          <w:color w:val="FF0000"/>
          <w:sz w:val="36"/>
          <w:szCs w:val="36"/>
        </w:rPr>
        <w:tab/>
      </w:r>
      <w:r w:rsidRPr="001878DE">
        <w:rPr>
          <w:rFonts w:ascii="Times New Roman" w:hAnsi="Times New Roman" w:cs="Times New Roman"/>
          <w:bCs/>
          <w:sz w:val="36"/>
          <w:szCs w:val="36"/>
        </w:rPr>
        <w:t xml:space="preserve">                              </w:t>
      </w:r>
      <w:r w:rsidR="00075B81" w:rsidRPr="001878DE">
        <w:rPr>
          <w:rFonts w:ascii="Times New Roman" w:hAnsi="Times New Roman" w:cs="Times New Roman"/>
          <w:bCs/>
          <w:sz w:val="36"/>
          <w:szCs w:val="36"/>
        </w:rPr>
        <w:t xml:space="preserve">                     </w:t>
      </w:r>
      <w:r w:rsidRPr="001878DE">
        <w:rPr>
          <w:rFonts w:ascii="Times New Roman" w:hAnsi="Times New Roman" w:cs="Times New Roman"/>
          <w:bCs/>
          <w:sz w:val="32"/>
          <w:szCs w:val="32"/>
        </w:rPr>
        <w:t>Работу выполнила:</w:t>
      </w:r>
    </w:p>
    <w:p w:rsidR="00DC2675" w:rsidRPr="001878DE" w:rsidRDefault="00DC2675" w:rsidP="001878DE">
      <w:pPr>
        <w:tabs>
          <w:tab w:val="left" w:pos="8385"/>
        </w:tabs>
        <w:jc w:val="right"/>
        <w:rPr>
          <w:rFonts w:ascii="Times New Roman" w:hAnsi="Times New Roman" w:cs="Times New Roman"/>
          <w:bCs/>
          <w:sz w:val="32"/>
          <w:szCs w:val="32"/>
        </w:rPr>
      </w:pPr>
      <w:r w:rsidRPr="001878DE">
        <w:rPr>
          <w:rFonts w:ascii="Times New Roman" w:hAnsi="Times New Roman" w:cs="Times New Roman"/>
          <w:bCs/>
          <w:sz w:val="32"/>
          <w:szCs w:val="32"/>
        </w:rPr>
        <w:t xml:space="preserve">                                   педагог – библиотекарь</w:t>
      </w:r>
    </w:p>
    <w:p w:rsidR="001878DE" w:rsidRPr="001878DE" w:rsidRDefault="001878DE" w:rsidP="001878DE">
      <w:pPr>
        <w:tabs>
          <w:tab w:val="left" w:pos="8385"/>
        </w:tabs>
        <w:jc w:val="right"/>
        <w:rPr>
          <w:rFonts w:ascii="Times New Roman" w:hAnsi="Times New Roman" w:cs="Times New Roman"/>
          <w:bCs/>
          <w:sz w:val="32"/>
          <w:szCs w:val="32"/>
        </w:rPr>
      </w:pPr>
      <w:proofErr w:type="spellStart"/>
      <w:r w:rsidRPr="001878DE">
        <w:rPr>
          <w:rFonts w:ascii="Times New Roman" w:hAnsi="Times New Roman" w:cs="Times New Roman"/>
          <w:bCs/>
          <w:sz w:val="32"/>
          <w:szCs w:val="32"/>
        </w:rPr>
        <w:t>Щебетко</w:t>
      </w:r>
      <w:proofErr w:type="spellEnd"/>
      <w:r w:rsidRPr="001878DE">
        <w:rPr>
          <w:rFonts w:ascii="Times New Roman" w:hAnsi="Times New Roman" w:cs="Times New Roman"/>
          <w:bCs/>
          <w:sz w:val="32"/>
          <w:szCs w:val="32"/>
        </w:rPr>
        <w:t xml:space="preserve"> В.В.</w:t>
      </w:r>
    </w:p>
    <w:p w:rsidR="00DC2675" w:rsidRPr="001878DE" w:rsidRDefault="00A92BE0" w:rsidP="001878DE">
      <w:pPr>
        <w:tabs>
          <w:tab w:val="left" w:pos="8385"/>
        </w:tabs>
        <w:jc w:val="right"/>
        <w:rPr>
          <w:rFonts w:ascii="Times New Roman" w:hAnsi="Times New Roman" w:cs="Times New Roman"/>
          <w:bCs/>
          <w:sz w:val="32"/>
          <w:szCs w:val="32"/>
        </w:rPr>
      </w:pPr>
      <w:r w:rsidRPr="001878DE">
        <w:rPr>
          <w:rFonts w:ascii="Times New Roman" w:hAnsi="Times New Roman" w:cs="Times New Roman"/>
          <w:bCs/>
          <w:sz w:val="32"/>
          <w:szCs w:val="32"/>
        </w:rPr>
        <w:t xml:space="preserve">                                                 </w:t>
      </w:r>
      <w:r w:rsidR="001878DE" w:rsidRPr="001878DE">
        <w:rPr>
          <w:rFonts w:ascii="Times New Roman" w:hAnsi="Times New Roman" w:cs="Times New Roman"/>
          <w:bCs/>
          <w:sz w:val="32"/>
          <w:szCs w:val="32"/>
        </w:rPr>
        <w:t xml:space="preserve">МБОУ </w:t>
      </w:r>
      <w:proofErr w:type="spellStart"/>
      <w:r w:rsidR="001878DE" w:rsidRPr="001878DE">
        <w:rPr>
          <w:rFonts w:ascii="Times New Roman" w:hAnsi="Times New Roman" w:cs="Times New Roman"/>
          <w:bCs/>
          <w:sz w:val="32"/>
          <w:szCs w:val="32"/>
        </w:rPr>
        <w:t>Глубочанской</w:t>
      </w:r>
      <w:proofErr w:type="spellEnd"/>
      <w:r w:rsidR="00DC2675" w:rsidRPr="001878DE">
        <w:rPr>
          <w:rFonts w:ascii="Times New Roman" w:hAnsi="Times New Roman" w:cs="Times New Roman"/>
          <w:bCs/>
          <w:sz w:val="32"/>
          <w:szCs w:val="32"/>
        </w:rPr>
        <w:t xml:space="preserve"> СОШ № 8</w:t>
      </w:r>
    </w:p>
    <w:p w:rsidR="001878DE" w:rsidRPr="001878DE" w:rsidRDefault="001878DE" w:rsidP="001878DE">
      <w:pPr>
        <w:tabs>
          <w:tab w:val="left" w:pos="8385"/>
        </w:tabs>
        <w:jc w:val="right"/>
        <w:rPr>
          <w:rFonts w:ascii="Times New Roman" w:hAnsi="Times New Roman" w:cs="Times New Roman"/>
          <w:bCs/>
          <w:sz w:val="32"/>
          <w:szCs w:val="32"/>
        </w:rPr>
      </w:pPr>
      <w:r w:rsidRPr="001878DE">
        <w:rPr>
          <w:rFonts w:ascii="Times New Roman" w:hAnsi="Times New Roman" w:cs="Times New Roman"/>
          <w:bCs/>
          <w:sz w:val="32"/>
          <w:szCs w:val="32"/>
        </w:rPr>
        <w:t xml:space="preserve">                                       </w:t>
      </w:r>
      <w:proofErr w:type="spellStart"/>
      <w:r w:rsidRPr="001878DE">
        <w:rPr>
          <w:rFonts w:ascii="Times New Roman" w:hAnsi="Times New Roman" w:cs="Times New Roman"/>
          <w:bCs/>
          <w:sz w:val="32"/>
          <w:szCs w:val="32"/>
        </w:rPr>
        <w:t>Зимовниковского</w:t>
      </w:r>
      <w:proofErr w:type="spellEnd"/>
      <w:r w:rsidRPr="001878DE">
        <w:rPr>
          <w:rFonts w:ascii="Times New Roman" w:hAnsi="Times New Roman" w:cs="Times New Roman"/>
          <w:bCs/>
          <w:sz w:val="32"/>
          <w:szCs w:val="32"/>
        </w:rPr>
        <w:t xml:space="preserve"> района</w:t>
      </w:r>
    </w:p>
    <w:p w:rsidR="00DC2675" w:rsidRPr="001878DE" w:rsidRDefault="001878DE" w:rsidP="001878DE">
      <w:pPr>
        <w:tabs>
          <w:tab w:val="left" w:pos="8385"/>
        </w:tabs>
        <w:jc w:val="right"/>
        <w:rPr>
          <w:rFonts w:ascii="Times New Roman" w:hAnsi="Times New Roman" w:cs="Times New Roman"/>
          <w:bCs/>
          <w:sz w:val="36"/>
          <w:szCs w:val="36"/>
        </w:rPr>
      </w:pPr>
      <w:r w:rsidRPr="001878DE">
        <w:rPr>
          <w:rFonts w:ascii="Times New Roman" w:hAnsi="Times New Roman" w:cs="Times New Roman"/>
          <w:bCs/>
          <w:sz w:val="32"/>
          <w:szCs w:val="32"/>
        </w:rPr>
        <w:t>Ростовской области</w:t>
      </w:r>
      <w:r w:rsidRPr="001878DE">
        <w:rPr>
          <w:rFonts w:ascii="Times New Roman" w:hAnsi="Times New Roman" w:cs="Times New Roman"/>
          <w:bCs/>
          <w:sz w:val="36"/>
          <w:szCs w:val="36"/>
        </w:rPr>
        <w:t xml:space="preserve">           </w:t>
      </w:r>
    </w:p>
    <w:p w:rsidR="00075B81" w:rsidRPr="00B76656" w:rsidRDefault="00075B81" w:rsidP="00DC2675">
      <w:pPr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8B66D9" w:rsidRPr="00A515ED" w:rsidRDefault="00A515ED" w:rsidP="00DC2675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г. Ростов – на - Дону</w:t>
      </w:r>
    </w:p>
    <w:p w:rsidR="00DC2675" w:rsidRPr="001878DE" w:rsidRDefault="00DC2675" w:rsidP="00DC2675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878DE">
        <w:rPr>
          <w:rFonts w:ascii="Times New Roman" w:hAnsi="Times New Roman" w:cs="Times New Roman"/>
          <w:bCs/>
          <w:sz w:val="24"/>
          <w:szCs w:val="24"/>
        </w:rPr>
        <w:t>2016 год</w:t>
      </w:r>
    </w:p>
    <w:p w:rsidR="00B76656" w:rsidRPr="00B76656" w:rsidRDefault="00B76656" w:rsidP="00B76656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B7665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Слайд 1</w:t>
      </w:r>
    </w:p>
    <w:p w:rsidR="003E6C5B" w:rsidRPr="003E6C5B" w:rsidRDefault="003E6C5B" w:rsidP="003E6C5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656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ru-RU"/>
        </w:rPr>
        <w:t xml:space="preserve">Проведение Всероссийской Общественной акции </w:t>
      </w:r>
    </w:p>
    <w:p w:rsidR="003E6C5B" w:rsidRPr="003E6C5B" w:rsidRDefault="003E6C5B" w:rsidP="003E6C5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65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«Открытый урок «Мир без нацизма» </w:t>
      </w:r>
    </w:p>
    <w:p w:rsidR="003E6C5B" w:rsidRPr="003E6C5B" w:rsidRDefault="003E6C5B" w:rsidP="003E6C5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656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25 февраля 2014</w:t>
      </w:r>
      <w:r w:rsidRPr="00B76656">
        <w:rPr>
          <w:rFonts w:ascii="Times New Roman" w:eastAsia="Times New Roman" w:hAnsi="Times New Roman" w:cs="Times New Roman"/>
          <w:b/>
          <w:bCs/>
          <w:color w:val="4C4C4C"/>
          <w:sz w:val="24"/>
          <w:szCs w:val="24"/>
          <w:lang w:eastAsia="ru-RU"/>
        </w:rPr>
        <w:t xml:space="preserve"> 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 xml:space="preserve">в России проведена масштабная общественная акция </w:t>
      </w:r>
      <w:r w:rsidRPr="00B7665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«Открытый урок «Мир без нацизма».</w:t>
      </w:r>
    </w:p>
    <w:p w:rsidR="003E6C5B" w:rsidRPr="003E6C5B" w:rsidRDefault="003E6C5B" w:rsidP="003E6C5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Организаторами акции выступили Фонд поддержки общественных инициатив «Нет нацизму» и Русская школьная библиотечная ассоциация совместно с Отделением «Россия без нацизма» МПД «Мир без нацизма», Международным правозащитным движением «Мир без нацизма» и Некомме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р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 xml:space="preserve">ческим партнерством «Мультимедиа». </w:t>
      </w:r>
    </w:p>
    <w:p w:rsidR="003E6C5B" w:rsidRPr="003E6C5B" w:rsidRDefault="003E6C5B" w:rsidP="003E6C5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C5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В канун празднования </w:t>
      </w:r>
      <w:r w:rsidRPr="00B76656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Дня Победы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 xml:space="preserve"> 2014 года на базе образовательных учреждений, школ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ь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ных и публичных библиотек, молодежных досуговых центров и центров дополнительного образов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а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ния в различных регионах страны состоялись специальные просветительские мероприятия, напра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в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ленные на создание в детских и подростковых коллективах атмосферы неприятия и осуждения л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ю</w:t>
      </w:r>
      <w:r w:rsidRPr="003E6C5B">
        <w:rPr>
          <w:rFonts w:ascii="Times New Roman" w:eastAsia="Times New Roman" w:hAnsi="Times New Roman" w:cs="Times New Roman"/>
          <w:color w:val="4C4C4C"/>
          <w:sz w:val="24"/>
          <w:szCs w:val="24"/>
          <w:lang w:eastAsia="ru-RU"/>
        </w:rPr>
        <w:t>бых фактов проявления агрессии, ненависти и вражды.</w:t>
      </w:r>
    </w:p>
    <w:p w:rsidR="003E6C5B" w:rsidRPr="003E6C5B" w:rsidRDefault="003E6C5B" w:rsidP="003E6C5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7665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«Открытый урок «Мир без нацизма»</w:t>
      </w: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> был проведен в поддержку существующих госуда</w:t>
      </w: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ственных федеральных и региональных программ гражданского воспитания подрастающего покол</w:t>
      </w: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в духе развития толерантности. </w:t>
      </w:r>
    </w:p>
    <w:p w:rsidR="003E6C5B" w:rsidRPr="003E6C5B" w:rsidRDefault="003E6C5B" w:rsidP="003E6C5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Всероссийской акции в школах (библиотеках) были организованы кон</w:t>
      </w:r>
      <w:r w:rsidR="00B766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курсы </w:t>
      </w:r>
      <w:proofErr w:type="gramStart"/>
      <w:r w:rsidR="00B7665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</w:t>
      </w:r>
      <w:proofErr w:type="gramEnd"/>
      <w:r w:rsidR="00B766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</w:t>
      </w: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E6C5B" w:rsidRPr="003E6C5B" w:rsidRDefault="003E6C5B" w:rsidP="003E6C5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656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ru-RU"/>
        </w:rPr>
        <w:t>- Конкурс детских рисунков-плакатов «Мир без нацизма»</w:t>
      </w:r>
      <w:r w:rsidRPr="00B766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A92BE0" w:rsidRPr="00B76656" w:rsidRDefault="003E6C5B" w:rsidP="00A92BE0">
      <w:pPr>
        <w:spacing w:after="0" w:line="360" w:lineRule="auto"/>
        <w:jc w:val="both"/>
        <w:rPr>
          <w:rFonts w:ascii="Times New Roman" w:eastAsia="Times New Roman" w:hAnsi="Times New Roman" w:cs="Times New Roman"/>
          <w:color w:val="800000"/>
          <w:sz w:val="24"/>
          <w:szCs w:val="24"/>
          <w:lang w:eastAsia="ru-RU"/>
        </w:rPr>
      </w:pPr>
      <w:r w:rsidRPr="00B76656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ru-RU"/>
        </w:rPr>
        <w:t>- Конкурс эссе (сочинений) по темам:</w:t>
      </w:r>
      <w:r w:rsidRPr="003E6C5B">
        <w:rPr>
          <w:rFonts w:ascii="Times New Roman" w:eastAsia="Times New Roman" w:hAnsi="Times New Roman" w:cs="Times New Roman"/>
          <w:color w:val="800000"/>
          <w:sz w:val="24"/>
          <w:szCs w:val="24"/>
          <w:lang w:eastAsia="ru-RU"/>
        </w:rPr>
        <w:t xml:space="preserve"> </w:t>
      </w:r>
    </w:p>
    <w:p w:rsidR="00A92BE0" w:rsidRPr="00B76656" w:rsidRDefault="003E6C5B" w:rsidP="00A92B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>«Что для меня агрессия, ненависть и вражда в современном обществе?»</w:t>
      </w:r>
      <w:r w:rsidR="00B766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92BE0" w:rsidRPr="00B76656" w:rsidRDefault="003E6C5B" w:rsidP="00A92B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>«Библиотека – территория толерантности»</w:t>
      </w:r>
      <w:r w:rsidR="00B766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92BE0" w:rsidRPr="00B76656" w:rsidRDefault="003E6C5B" w:rsidP="00A92B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C5B">
        <w:rPr>
          <w:rFonts w:ascii="Times New Roman" w:eastAsia="Times New Roman" w:hAnsi="Times New Roman" w:cs="Times New Roman"/>
          <w:sz w:val="24"/>
          <w:szCs w:val="24"/>
          <w:lang w:eastAsia="ru-RU"/>
        </w:rPr>
        <w:t>«Геро</w:t>
      </w:r>
      <w:r w:rsidR="00B76656">
        <w:rPr>
          <w:rFonts w:ascii="Times New Roman" w:eastAsia="Times New Roman" w:hAnsi="Times New Roman" w:cs="Times New Roman"/>
          <w:sz w:val="24"/>
          <w:szCs w:val="24"/>
          <w:lang w:eastAsia="ru-RU"/>
        </w:rPr>
        <w:t>и-победители в моей семье (в моём городе)».</w:t>
      </w:r>
    </w:p>
    <w:p w:rsidR="00B76656" w:rsidRDefault="003E6C5B" w:rsidP="00A92BE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ru-RU"/>
        </w:rPr>
      </w:pPr>
      <w:r w:rsidRPr="00B76656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ru-RU"/>
        </w:rPr>
        <w:t>- Детский конкурс чтецов поэтических произведений по темам</w:t>
      </w:r>
      <w:r w:rsidR="00B76656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ru-RU"/>
        </w:rPr>
        <w:t>:</w:t>
      </w:r>
    </w:p>
    <w:p w:rsidR="00B76656" w:rsidRDefault="00B76656" w:rsidP="00A92B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ru-RU"/>
        </w:rPr>
        <w:t xml:space="preserve">- </w:t>
      </w:r>
      <w:r w:rsidR="003E6C5B" w:rsidRPr="00B76656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«Великий День Победы».</w:t>
      </w:r>
    </w:p>
    <w:p w:rsidR="003E6C5B" w:rsidRPr="003E6C5B" w:rsidRDefault="00B76656" w:rsidP="00A92BE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3E6C5B" w:rsidRPr="00B766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«Пусть всегда будет мир».</w:t>
      </w:r>
    </w:p>
    <w:p w:rsidR="00FC1125" w:rsidRPr="00B76656" w:rsidRDefault="003E6C5B" w:rsidP="00A92BE0">
      <w:pPr>
        <w:spacing w:after="0" w:line="360" w:lineRule="atLeast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3E6C5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            </w:t>
      </w:r>
      <w:r w:rsidR="00FC1125" w:rsidRPr="00B76656">
        <w:rPr>
          <w:rStyle w:val="c0"/>
          <w:rFonts w:ascii="Times New Roman" w:hAnsi="Times New Roman" w:cs="Times New Roman"/>
          <w:b/>
          <w:i/>
          <w:sz w:val="24"/>
          <w:szCs w:val="24"/>
        </w:rPr>
        <w:t xml:space="preserve">« Помни о тех, кто был, без кого ты бы не был» </w:t>
      </w:r>
    </w:p>
    <w:p w:rsidR="00FC1125" w:rsidRPr="00B76656" w:rsidRDefault="00FC1125" w:rsidP="00A92BE0">
      <w:pPr>
        <w:pStyle w:val="c5"/>
        <w:shd w:val="clear" w:color="auto" w:fill="FFFFFF"/>
        <w:spacing w:line="360" w:lineRule="auto"/>
        <w:jc w:val="right"/>
        <w:rPr>
          <w:b/>
          <w:i/>
        </w:rPr>
      </w:pPr>
      <w:r w:rsidRPr="00B76656">
        <w:rPr>
          <w:rStyle w:val="c0"/>
          <w:b/>
          <w:i/>
        </w:rPr>
        <w:t>Д. Тальников.</w:t>
      </w:r>
    </w:p>
    <w:p w:rsidR="00FC1125" w:rsidRPr="00B76656" w:rsidRDefault="00FC1125" w:rsidP="00A92BE0">
      <w:pPr>
        <w:pStyle w:val="c5"/>
        <w:shd w:val="clear" w:color="auto" w:fill="FFFFFF"/>
        <w:spacing w:line="360" w:lineRule="auto"/>
        <w:ind w:firstLine="708"/>
        <w:rPr>
          <w:rStyle w:val="c0"/>
          <w:color w:val="444444"/>
        </w:rPr>
      </w:pPr>
      <w:r w:rsidRPr="00B76656">
        <w:rPr>
          <w:rStyle w:val="c0"/>
          <w:b/>
          <w:color w:val="444444"/>
        </w:rPr>
        <w:t>Актуальность.</w:t>
      </w:r>
      <w:r w:rsidRPr="00B76656">
        <w:rPr>
          <w:rStyle w:val="c0"/>
          <w:color w:val="444444"/>
        </w:rPr>
        <w:t xml:space="preserve"> Человечество вступило в 21 век. Всё дальше уходят от нас события  Великой Отечественной войны. Уходят ветераны в вечность, рождаются новые поколения. Но сколько бы п</w:t>
      </w:r>
      <w:r w:rsidRPr="00B76656">
        <w:rPr>
          <w:rStyle w:val="c0"/>
          <w:color w:val="444444"/>
        </w:rPr>
        <w:t>о</w:t>
      </w:r>
      <w:r w:rsidRPr="00B76656">
        <w:rPr>
          <w:rStyle w:val="c0"/>
          <w:color w:val="444444"/>
        </w:rPr>
        <w:t xml:space="preserve">колений людей ни прошло по земле, Великая Отечественная война никогда не должна </w:t>
      </w:r>
      <w:proofErr w:type="gramStart"/>
      <w:r w:rsidRPr="00B76656">
        <w:rPr>
          <w:rStyle w:val="c0"/>
          <w:color w:val="444444"/>
        </w:rPr>
        <w:t>изгладится</w:t>
      </w:r>
      <w:proofErr w:type="gramEnd"/>
      <w:r w:rsidRPr="00B76656">
        <w:rPr>
          <w:rStyle w:val="c0"/>
          <w:color w:val="444444"/>
        </w:rPr>
        <w:t xml:space="preserve"> из их памяти</w:t>
      </w:r>
      <w:r w:rsidR="00B76656">
        <w:rPr>
          <w:rStyle w:val="c0"/>
          <w:color w:val="444444"/>
        </w:rPr>
        <w:t>. Помнить войну и тех, кто принё</w:t>
      </w:r>
      <w:r w:rsidRPr="00B76656">
        <w:rPr>
          <w:rStyle w:val="c0"/>
          <w:color w:val="444444"/>
        </w:rPr>
        <w:t>с победу - значит бороться за мир. Войну забывать нел</w:t>
      </w:r>
      <w:r w:rsidRPr="00B76656">
        <w:rPr>
          <w:rStyle w:val="c0"/>
          <w:color w:val="444444"/>
        </w:rPr>
        <w:t>ь</w:t>
      </w:r>
      <w:r w:rsidRPr="00B76656">
        <w:rPr>
          <w:rStyle w:val="c0"/>
          <w:color w:val="444444"/>
        </w:rPr>
        <w:t>зя.</w:t>
      </w:r>
      <w:r w:rsidR="00A92BE0" w:rsidRPr="00B76656">
        <w:rPr>
          <w:rStyle w:val="c0"/>
          <w:color w:val="444444"/>
        </w:rPr>
        <w:t xml:space="preserve"> </w:t>
      </w:r>
      <w:r w:rsidRPr="00B76656">
        <w:rPr>
          <w:rStyle w:val="c0"/>
          <w:color w:val="444444"/>
        </w:rPr>
        <w:t xml:space="preserve"> Когда войну забывают, говорили древние люди, начинается новая, потому что память-главный враг войне. </w:t>
      </w:r>
    </w:p>
    <w:p w:rsidR="00B76656" w:rsidRPr="00B76656" w:rsidRDefault="00B76656" w:rsidP="00A92BE0">
      <w:pPr>
        <w:pStyle w:val="c5"/>
        <w:shd w:val="clear" w:color="auto" w:fill="FFFFFF"/>
        <w:spacing w:line="360" w:lineRule="auto"/>
        <w:ind w:firstLine="708"/>
        <w:rPr>
          <w:b/>
          <w:color w:val="444444"/>
          <w:u w:val="single"/>
        </w:rPr>
      </w:pPr>
      <w:r w:rsidRPr="00B76656">
        <w:rPr>
          <w:rStyle w:val="c0"/>
          <w:b/>
          <w:color w:val="444444"/>
          <w:u w:val="single"/>
        </w:rPr>
        <w:t>Слайд 2</w:t>
      </w:r>
    </w:p>
    <w:p w:rsidR="00FC1125" w:rsidRPr="00B76656" w:rsidRDefault="00FC1125" w:rsidP="00A92BE0">
      <w:pPr>
        <w:pStyle w:val="c21"/>
        <w:shd w:val="clear" w:color="auto" w:fill="FFFFFF"/>
        <w:spacing w:line="360" w:lineRule="auto"/>
        <w:ind w:firstLine="708"/>
        <w:rPr>
          <w:b/>
          <w:color w:val="444444"/>
        </w:rPr>
      </w:pPr>
      <w:r w:rsidRPr="00B76656">
        <w:rPr>
          <w:rStyle w:val="c0"/>
          <w:b/>
          <w:color w:val="444444"/>
        </w:rPr>
        <w:lastRenderedPageBreak/>
        <w:t>Цели: </w:t>
      </w:r>
    </w:p>
    <w:p w:rsidR="00FC1125" w:rsidRPr="00B76656" w:rsidRDefault="00FC1125" w:rsidP="006D5047">
      <w:pPr>
        <w:pStyle w:val="c15"/>
        <w:numPr>
          <w:ilvl w:val="0"/>
          <w:numId w:val="16"/>
        </w:numPr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color w:val="444444"/>
        </w:rPr>
        <w:t xml:space="preserve">привлечь внимание </w:t>
      </w:r>
      <w:r w:rsidR="006D5047" w:rsidRPr="00B76656">
        <w:rPr>
          <w:rStyle w:val="c0"/>
          <w:color w:val="444444"/>
        </w:rPr>
        <w:t>обучающихся</w:t>
      </w:r>
      <w:r w:rsidRPr="00B76656">
        <w:rPr>
          <w:rStyle w:val="c0"/>
          <w:color w:val="444444"/>
        </w:rPr>
        <w:t xml:space="preserve"> к актуальным проблемам современного общества: недоп</w:t>
      </w:r>
      <w:r w:rsidRPr="00B76656">
        <w:rPr>
          <w:rStyle w:val="c0"/>
          <w:color w:val="444444"/>
        </w:rPr>
        <w:t>у</w:t>
      </w:r>
      <w:r w:rsidRPr="00B76656">
        <w:rPr>
          <w:rStyle w:val="c0"/>
          <w:color w:val="444444"/>
        </w:rPr>
        <w:t>стимость проявления националистских и нацистских настроений определенной части мол</w:t>
      </w:r>
      <w:r w:rsidRPr="00B76656">
        <w:rPr>
          <w:rStyle w:val="c0"/>
          <w:color w:val="444444"/>
        </w:rPr>
        <w:t>о</w:t>
      </w:r>
      <w:r w:rsidRPr="00B76656">
        <w:rPr>
          <w:rStyle w:val="c0"/>
          <w:color w:val="444444"/>
        </w:rPr>
        <w:t>дежи;</w:t>
      </w:r>
    </w:p>
    <w:p w:rsidR="00FC1125" w:rsidRPr="00B76656" w:rsidRDefault="00FC1125" w:rsidP="006D5047">
      <w:pPr>
        <w:pStyle w:val="c5"/>
        <w:numPr>
          <w:ilvl w:val="0"/>
          <w:numId w:val="16"/>
        </w:numPr>
        <w:shd w:val="clear" w:color="auto" w:fill="FFFFFF"/>
        <w:spacing w:line="360" w:lineRule="auto"/>
        <w:rPr>
          <w:color w:val="444444"/>
        </w:rPr>
      </w:pPr>
      <w:r w:rsidRPr="00B76656">
        <w:rPr>
          <w:rStyle w:val="c6"/>
          <w:color w:val="444444"/>
        </w:rPr>
        <w:t>доказать необходимость борьбы с нацистскими настроениями определенной части российской молодежи;</w:t>
      </w:r>
    </w:p>
    <w:p w:rsidR="00FC1125" w:rsidRPr="00B76656" w:rsidRDefault="00FC1125" w:rsidP="006D5047">
      <w:pPr>
        <w:pStyle w:val="c5"/>
        <w:numPr>
          <w:ilvl w:val="0"/>
          <w:numId w:val="16"/>
        </w:numPr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color w:val="444444"/>
        </w:rPr>
        <w:t>провести ряд мероприятий, направленных на формирование гражданской ответственности за историческое прошлое  и будущее своей страны;</w:t>
      </w:r>
    </w:p>
    <w:p w:rsidR="00FC1125" w:rsidRPr="00B76656" w:rsidRDefault="00FC1125" w:rsidP="006D5047">
      <w:pPr>
        <w:pStyle w:val="c5"/>
        <w:numPr>
          <w:ilvl w:val="0"/>
          <w:numId w:val="16"/>
        </w:numPr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color w:val="444444"/>
        </w:rPr>
        <w:t>разработать механизм широкого охвата школьной аудитории для содействия сохранения  и упрочения гражданского мира и согласия в обществе, формирования установок толерантного сознания и нетерпимости к проявлениям национализма.</w:t>
      </w:r>
    </w:p>
    <w:p w:rsidR="00B76656" w:rsidRPr="00B76656" w:rsidRDefault="00B76656" w:rsidP="00B76656">
      <w:pPr>
        <w:pStyle w:val="c5"/>
        <w:shd w:val="clear" w:color="auto" w:fill="FFFFFF"/>
        <w:spacing w:line="360" w:lineRule="auto"/>
        <w:ind w:left="720"/>
        <w:rPr>
          <w:rStyle w:val="c0"/>
          <w:b/>
          <w:color w:val="444444"/>
        </w:rPr>
      </w:pPr>
      <w:r w:rsidRPr="00B76656">
        <w:rPr>
          <w:rStyle w:val="c0"/>
          <w:b/>
          <w:color w:val="444444"/>
        </w:rPr>
        <w:t>Слайд 3</w:t>
      </w:r>
    </w:p>
    <w:p w:rsidR="00FC1125" w:rsidRPr="00B76656" w:rsidRDefault="006D5047" w:rsidP="00B76656">
      <w:pPr>
        <w:pStyle w:val="c5"/>
        <w:shd w:val="clear" w:color="auto" w:fill="FFFFFF"/>
        <w:spacing w:line="360" w:lineRule="auto"/>
        <w:ind w:left="720"/>
        <w:rPr>
          <w:b/>
          <w:color w:val="444444"/>
        </w:rPr>
      </w:pPr>
      <w:r w:rsidRPr="00B76656">
        <w:rPr>
          <w:rStyle w:val="c0"/>
          <w:color w:val="444444"/>
        </w:rPr>
        <w:t xml:space="preserve"> </w:t>
      </w:r>
      <w:r w:rsidRPr="00B76656">
        <w:rPr>
          <w:rStyle w:val="c0"/>
          <w:b/>
          <w:color w:val="444444"/>
        </w:rPr>
        <w:t>Задачи</w:t>
      </w:r>
      <w:r w:rsidR="00FC1125" w:rsidRPr="00B76656">
        <w:rPr>
          <w:rStyle w:val="c0"/>
          <w:b/>
          <w:color w:val="444444"/>
        </w:rPr>
        <w:t>:</w:t>
      </w:r>
    </w:p>
    <w:p w:rsidR="00FC1125" w:rsidRPr="00B76656" w:rsidRDefault="00FC1125" w:rsidP="006D5047">
      <w:pPr>
        <w:pStyle w:val="c5"/>
        <w:numPr>
          <w:ilvl w:val="0"/>
          <w:numId w:val="17"/>
        </w:numPr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color w:val="444444"/>
        </w:rPr>
        <w:t>воспитание гражданской позиции на примере героического прошлого нашего народа в бор</w:t>
      </w:r>
      <w:r w:rsidRPr="00B76656">
        <w:rPr>
          <w:rStyle w:val="c0"/>
          <w:color w:val="444444"/>
        </w:rPr>
        <w:t>ь</w:t>
      </w:r>
      <w:r w:rsidRPr="00B76656">
        <w:rPr>
          <w:rStyle w:val="c0"/>
          <w:color w:val="444444"/>
        </w:rPr>
        <w:t>бе с фашизмом;</w:t>
      </w:r>
    </w:p>
    <w:p w:rsidR="00FC1125" w:rsidRPr="00B76656" w:rsidRDefault="00B76656" w:rsidP="006D5047">
      <w:pPr>
        <w:pStyle w:val="c5"/>
        <w:numPr>
          <w:ilvl w:val="0"/>
          <w:numId w:val="17"/>
        </w:numPr>
        <w:shd w:val="clear" w:color="auto" w:fill="FFFFFF"/>
        <w:spacing w:line="360" w:lineRule="auto"/>
        <w:rPr>
          <w:color w:val="444444"/>
        </w:rPr>
      </w:pPr>
      <w:r>
        <w:rPr>
          <w:rStyle w:val="c0"/>
          <w:color w:val="444444"/>
        </w:rPr>
        <w:t>вовлечение обучающиеся</w:t>
      </w:r>
      <w:r w:rsidR="00FC1125" w:rsidRPr="00B76656">
        <w:rPr>
          <w:rStyle w:val="c0"/>
          <w:color w:val="444444"/>
        </w:rPr>
        <w:t xml:space="preserve"> в общественно-полезную деятельность, содействие разви</w:t>
      </w:r>
      <w:r w:rsidR="00DF2F26" w:rsidRPr="00B76656">
        <w:rPr>
          <w:rStyle w:val="c0"/>
          <w:color w:val="444444"/>
        </w:rPr>
        <w:t>тию её</w:t>
      </w:r>
      <w:r w:rsidR="00FC1125" w:rsidRPr="00B76656">
        <w:rPr>
          <w:rStyle w:val="c0"/>
          <w:color w:val="444444"/>
        </w:rPr>
        <w:t xml:space="preserve"> творческой активности и инициативы;</w:t>
      </w:r>
    </w:p>
    <w:p w:rsidR="00FC1125" w:rsidRPr="00B76656" w:rsidRDefault="00FC1125" w:rsidP="006D5047">
      <w:pPr>
        <w:pStyle w:val="c5"/>
        <w:numPr>
          <w:ilvl w:val="0"/>
          <w:numId w:val="17"/>
        </w:numPr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color w:val="444444"/>
        </w:rPr>
        <w:t>сохранение неразрывной связи поколений;</w:t>
      </w:r>
    </w:p>
    <w:p w:rsidR="00FC1125" w:rsidRPr="00B76656" w:rsidRDefault="00FC1125" w:rsidP="006D5047">
      <w:pPr>
        <w:pStyle w:val="c5"/>
        <w:numPr>
          <w:ilvl w:val="0"/>
          <w:numId w:val="17"/>
        </w:numPr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color w:val="444444"/>
        </w:rPr>
        <w:t>просветительская работа, направленная на изучение событий Второй Мировой войны;</w:t>
      </w:r>
    </w:p>
    <w:p w:rsidR="00FC1125" w:rsidRPr="00B76656" w:rsidRDefault="00FC1125" w:rsidP="006D5047">
      <w:pPr>
        <w:pStyle w:val="c20"/>
        <w:numPr>
          <w:ilvl w:val="0"/>
          <w:numId w:val="17"/>
        </w:numPr>
        <w:shd w:val="clear" w:color="auto" w:fill="FFFFFF"/>
        <w:spacing w:line="360" w:lineRule="auto"/>
        <w:rPr>
          <w:rStyle w:val="c0"/>
          <w:color w:val="444444"/>
        </w:rPr>
      </w:pPr>
      <w:r w:rsidRPr="00B76656">
        <w:rPr>
          <w:rStyle w:val="c0"/>
          <w:color w:val="444444"/>
        </w:rPr>
        <w:t>формирование ответственности за будущее своей страны.</w:t>
      </w:r>
    </w:p>
    <w:p w:rsidR="006D5047" w:rsidRPr="00B76656" w:rsidRDefault="006D5047" w:rsidP="006D5047">
      <w:pPr>
        <w:pStyle w:val="c20"/>
        <w:shd w:val="clear" w:color="auto" w:fill="FFFFFF"/>
        <w:spacing w:line="360" w:lineRule="auto"/>
        <w:ind w:left="791"/>
        <w:rPr>
          <w:color w:val="444444"/>
        </w:rPr>
      </w:pPr>
    </w:p>
    <w:p w:rsidR="00B76656" w:rsidRPr="00B76656" w:rsidRDefault="00B76656" w:rsidP="006D5047">
      <w:pPr>
        <w:pStyle w:val="c3"/>
        <w:shd w:val="clear" w:color="auto" w:fill="FFFFFF"/>
        <w:spacing w:line="360" w:lineRule="auto"/>
        <w:ind w:firstLine="431"/>
        <w:rPr>
          <w:rStyle w:val="c0"/>
          <w:b/>
          <w:i/>
          <w:color w:val="444444"/>
        </w:rPr>
      </w:pPr>
      <w:r>
        <w:rPr>
          <w:rStyle w:val="c0"/>
          <w:b/>
          <w:i/>
          <w:color w:val="444444"/>
        </w:rPr>
        <w:t xml:space="preserve">Доклад </w:t>
      </w:r>
      <w:r w:rsidRPr="00B76656">
        <w:rPr>
          <w:rStyle w:val="c0"/>
          <w:b/>
          <w:i/>
          <w:color w:val="444444"/>
        </w:rPr>
        <w:t xml:space="preserve"> педагога – библиотекаря</w:t>
      </w:r>
    </w:p>
    <w:p w:rsidR="00FC1125" w:rsidRPr="00B76656" w:rsidRDefault="00FC1125" w:rsidP="006D5047">
      <w:pPr>
        <w:pStyle w:val="c3"/>
        <w:shd w:val="clear" w:color="auto" w:fill="FFFFFF"/>
        <w:spacing w:line="360" w:lineRule="auto"/>
        <w:ind w:firstLine="431"/>
        <w:rPr>
          <w:color w:val="444444"/>
        </w:rPr>
      </w:pPr>
      <w:proofErr w:type="gramStart"/>
      <w:r w:rsidRPr="00B76656">
        <w:rPr>
          <w:rStyle w:val="c0"/>
          <w:color w:val="444444"/>
        </w:rPr>
        <w:t>Когда говорят о героическом прошлом России, то в первую очередь вспоминают о победе нашей страны в самой кровопролитной войне во всей человеческой истории - в Великой Отечествен</w:t>
      </w:r>
      <w:r w:rsidR="006D5047" w:rsidRPr="00B76656">
        <w:rPr>
          <w:rStyle w:val="c0"/>
          <w:color w:val="444444"/>
        </w:rPr>
        <w:t>ной войне 1941-1945 гг. Не мы её</w:t>
      </w:r>
      <w:r w:rsidRPr="00B76656">
        <w:rPr>
          <w:rStyle w:val="c0"/>
          <w:color w:val="444444"/>
        </w:rPr>
        <w:t xml:space="preserve"> начинали, она была нам навязана и принесла народу много горя. 22 июня в 4 часа утра фашистская Германия  вероломно, без объявления войны напала на Советский Союз.</w:t>
      </w:r>
      <w:proofErr w:type="gramEnd"/>
      <w:r w:rsidRPr="00B76656">
        <w:rPr>
          <w:rStyle w:val="c0"/>
          <w:color w:val="444444"/>
        </w:rPr>
        <w:t xml:space="preserve"> На защиту Родины встали все народы нашей страны.</w:t>
      </w:r>
    </w:p>
    <w:p w:rsidR="00FC1125" w:rsidRPr="00B76656" w:rsidRDefault="00FC1125" w:rsidP="00FC1125">
      <w:pPr>
        <w:pStyle w:val="c3"/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color w:val="444444"/>
        </w:rPr>
        <w:t> </w:t>
      </w:r>
      <w:r w:rsidR="006D5047" w:rsidRPr="00B76656">
        <w:rPr>
          <w:rStyle w:val="c0"/>
          <w:color w:val="444444"/>
        </w:rPr>
        <w:tab/>
      </w:r>
      <w:r w:rsidRPr="00B76656">
        <w:rPr>
          <w:rStyle w:val="c0"/>
          <w:color w:val="444444"/>
        </w:rPr>
        <w:t>Для советских людей это была священная война во имя свободы и независимости  нашей Р</w:t>
      </w:r>
      <w:r w:rsidRPr="00B76656">
        <w:rPr>
          <w:rStyle w:val="c0"/>
          <w:color w:val="444444"/>
        </w:rPr>
        <w:t>о</w:t>
      </w:r>
      <w:r w:rsidRPr="00B76656">
        <w:rPr>
          <w:rStyle w:val="c0"/>
          <w:color w:val="444444"/>
        </w:rPr>
        <w:t>дины, во имя избавления Европы и всего мира от порабощения. 30 миллионов жизней унесла эта война.</w:t>
      </w:r>
      <w:r w:rsidR="00DF2F26" w:rsidRPr="00B76656">
        <w:rPr>
          <w:rStyle w:val="c0"/>
          <w:color w:val="444444"/>
        </w:rPr>
        <w:t xml:space="preserve"> Она разорила сотни городов и сё</w:t>
      </w:r>
      <w:r w:rsidRPr="00B76656">
        <w:rPr>
          <w:rStyle w:val="c0"/>
          <w:color w:val="444444"/>
        </w:rPr>
        <w:t>л, лишила тысячи детей их родителей. Но советские люди победили. Победили потому, что до конца были преданы своей Родине, потому что проявили наст</w:t>
      </w:r>
      <w:r w:rsidRPr="00B76656">
        <w:rPr>
          <w:rStyle w:val="c0"/>
          <w:color w:val="444444"/>
        </w:rPr>
        <w:t>о</w:t>
      </w:r>
      <w:r w:rsidRPr="00B76656">
        <w:rPr>
          <w:rStyle w:val="c0"/>
          <w:color w:val="444444"/>
        </w:rPr>
        <w:t>ящее мужество, выдержку и отвагу.</w:t>
      </w:r>
    </w:p>
    <w:p w:rsidR="00FC1125" w:rsidRPr="00B76656" w:rsidRDefault="00FC1125" w:rsidP="006D5047">
      <w:pPr>
        <w:pStyle w:val="c3"/>
        <w:shd w:val="clear" w:color="auto" w:fill="FFFFFF"/>
        <w:spacing w:line="360" w:lineRule="auto"/>
        <w:ind w:firstLine="708"/>
        <w:rPr>
          <w:color w:val="444444"/>
        </w:rPr>
      </w:pPr>
      <w:r w:rsidRPr="00B76656">
        <w:rPr>
          <w:rStyle w:val="c0"/>
          <w:color w:val="444444"/>
        </w:rPr>
        <w:lastRenderedPageBreak/>
        <w:t xml:space="preserve">Человечество вступило в 21 век. Всё дальше уходят от нас события  Великой Отечественной войны. Уходят ветераны в вечность, рождаются новые поколения. Но сколько бы поколений людей ни прошло по земле, Великая Отечественная война никогда не должна </w:t>
      </w:r>
      <w:proofErr w:type="gramStart"/>
      <w:r w:rsidRPr="00B76656">
        <w:rPr>
          <w:rStyle w:val="c0"/>
          <w:color w:val="444444"/>
        </w:rPr>
        <w:t>изгладится</w:t>
      </w:r>
      <w:proofErr w:type="gramEnd"/>
      <w:r w:rsidRPr="00B76656">
        <w:rPr>
          <w:rStyle w:val="c0"/>
          <w:color w:val="444444"/>
        </w:rPr>
        <w:t xml:space="preserve"> из их памяти. Помнить войну и тех, кто принес победу - значит бороться за мир. Войну забывать нельзя. Когда войну забывают, говорили древние люди, начинается новая, потому что память-главный враг войне. </w:t>
      </w:r>
    </w:p>
    <w:p w:rsidR="00FC1125" w:rsidRPr="00B76656" w:rsidRDefault="00FC1125" w:rsidP="00FC1125">
      <w:pPr>
        <w:pStyle w:val="c3"/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color w:val="444444"/>
        </w:rPr>
        <w:t> Хочется вспомнить слова писателей:</w:t>
      </w:r>
    </w:p>
    <w:p w:rsidR="00FC1125" w:rsidRPr="00B76656" w:rsidRDefault="00FC1125" w:rsidP="00DF2F26">
      <w:pPr>
        <w:pStyle w:val="c3"/>
        <w:numPr>
          <w:ilvl w:val="0"/>
          <w:numId w:val="18"/>
        </w:numPr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b/>
          <w:i/>
          <w:color w:val="444444"/>
        </w:rPr>
        <w:t xml:space="preserve">«Прошлое не мертво. Оно даже не прошло» </w:t>
      </w:r>
      <w:r w:rsidRPr="00B76656">
        <w:rPr>
          <w:rStyle w:val="c0"/>
          <w:color w:val="444444"/>
        </w:rPr>
        <w:t>(У. Фолкнер, американский писатель).</w:t>
      </w:r>
    </w:p>
    <w:p w:rsidR="00FC1125" w:rsidRPr="00B76656" w:rsidRDefault="00FC1125" w:rsidP="00DF2F26">
      <w:pPr>
        <w:pStyle w:val="c3"/>
        <w:numPr>
          <w:ilvl w:val="0"/>
          <w:numId w:val="18"/>
        </w:numPr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b/>
          <w:i/>
          <w:color w:val="444444"/>
        </w:rPr>
        <w:t>«Кто н</w:t>
      </w:r>
      <w:r w:rsidR="00DF2F26" w:rsidRPr="00B76656">
        <w:rPr>
          <w:rStyle w:val="c0"/>
          <w:b/>
          <w:i/>
          <w:color w:val="444444"/>
        </w:rPr>
        <w:t>е помнит своего прошлого, обречен,</w:t>
      </w:r>
      <w:r w:rsidRPr="00B76656">
        <w:rPr>
          <w:rStyle w:val="c0"/>
          <w:b/>
          <w:i/>
          <w:color w:val="444444"/>
        </w:rPr>
        <w:t xml:space="preserve"> пережить его снова»</w:t>
      </w:r>
      <w:r w:rsidRPr="00B76656">
        <w:rPr>
          <w:rStyle w:val="c0"/>
          <w:color w:val="444444"/>
        </w:rPr>
        <w:t xml:space="preserve"> (Д. </w:t>
      </w:r>
      <w:proofErr w:type="spellStart"/>
      <w:r w:rsidRPr="00B76656">
        <w:rPr>
          <w:rStyle w:val="c0"/>
          <w:color w:val="444444"/>
        </w:rPr>
        <w:t>Сантаяна</w:t>
      </w:r>
      <w:proofErr w:type="spellEnd"/>
      <w:r w:rsidRPr="00B76656">
        <w:rPr>
          <w:rStyle w:val="c0"/>
          <w:color w:val="444444"/>
        </w:rPr>
        <w:t>, америка</w:t>
      </w:r>
      <w:r w:rsidRPr="00B76656">
        <w:rPr>
          <w:rStyle w:val="c0"/>
          <w:color w:val="444444"/>
        </w:rPr>
        <w:t>н</w:t>
      </w:r>
      <w:r w:rsidRPr="00B76656">
        <w:rPr>
          <w:rStyle w:val="c0"/>
          <w:color w:val="444444"/>
        </w:rPr>
        <w:t>ский философ).</w:t>
      </w:r>
    </w:p>
    <w:p w:rsidR="00FC1125" w:rsidRPr="00B76656" w:rsidRDefault="00FC1125" w:rsidP="00DF2F26">
      <w:pPr>
        <w:pStyle w:val="c13"/>
        <w:numPr>
          <w:ilvl w:val="0"/>
          <w:numId w:val="19"/>
        </w:numPr>
        <w:shd w:val="clear" w:color="auto" w:fill="FFFFFF"/>
        <w:spacing w:line="360" w:lineRule="auto"/>
        <w:rPr>
          <w:color w:val="444444"/>
        </w:rPr>
      </w:pPr>
      <w:r w:rsidRPr="00B76656">
        <w:rPr>
          <w:rStyle w:val="c0"/>
          <w:b/>
          <w:i/>
          <w:color w:val="444444"/>
        </w:rPr>
        <w:t>«Народ умирает, когда становится населением. А населением он становится тогда, к</w:t>
      </w:r>
      <w:r w:rsidRPr="00B76656">
        <w:rPr>
          <w:rStyle w:val="c0"/>
          <w:b/>
          <w:i/>
          <w:color w:val="444444"/>
        </w:rPr>
        <w:t>о</w:t>
      </w:r>
      <w:r w:rsidRPr="00B76656">
        <w:rPr>
          <w:rStyle w:val="c0"/>
          <w:b/>
          <w:i/>
          <w:color w:val="444444"/>
        </w:rPr>
        <w:t xml:space="preserve">гда забывает свою историю» </w:t>
      </w:r>
      <w:r w:rsidRPr="00B76656">
        <w:rPr>
          <w:rStyle w:val="c0"/>
          <w:color w:val="444444"/>
        </w:rPr>
        <w:t>(Ф. Абрамов, русский писатель).</w:t>
      </w:r>
    </w:p>
    <w:p w:rsidR="00B76656" w:rsidRPr="00B76656" w:rsidRDefault="00B76656" w:rsidP="00E724C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76656">
        <w:rPr>
          <w:rFonts w:ascii="Times New Roman" w:hAnsi="Times New Roman" w:cs="Times New Roman"/>
          <w:b/>
          <w:sz w:val="24"/>
          <w:szCs w:val="24"/>
          <w:u w:val="single"/>
        </w:rPr>
        <w:t>Слайд 4</w:t>
      </w:r>
      <w:r w:rsidR="00280E7A">
        <w:rPr>
          <w:rFonts w:ascii="Times New Roman" w:hAnsi="Times New Roman" w:cs="Times New Roman"/>
          <w:b/>
          <w:sz w:val="24"/>
          <w:szCs w:val="24"/>
          <w:u w:val="single"/>
        </w:rPr>
        <w:t xml:space="preserve"> - 9</w:t>
      </w:r>
    </w:p>
    <w:p w:rsidR="00E724CD" w:rsidRPr="00B76656" w:rsidRDefault="00E724CD" w:rsidP="00E724CD">
      <w:pPr>
        <w:rPr>
          <w:rFonts w:ascii="Times New Roman" w:hAnsi="Times New Roman" w:cs="Times New Roman"/>
          <w:b/>
          <w:sz w:val="24"/>
          <w:szCs w:val="24"/>
        </w:rPr>
      </w:pPr>
      <w:r w:rsidRPr="00B76656">
        <w:rPr>
          <w:rFonts w:ascii="Times New Roman" w:hAnsi="Times New Roman" w:cs="Times New Roman"/>
          <w:b/>
          <w:sz w:val="24"/>
          <w:szCs w:val="24"/>
        </w:rPr>
        <w:t>Этапы открытого урока</w:t>
      </w:r>
    </w:p>
    <w:p w:rsidR="00E724CD" w:rsidRPr="00B76656" w:rsidRDefault="00457749" w:rsidP="00457749">
      <w:pPr>
        <w:tabs>
          <w:tab w:val="left" w:pos="3915"/>
        </w:tabs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76656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B76656">
        <w:rPr>
          <w:rFonts w:ascii="Times New Roman" w:hAnsi="Times New Roman" w:cs="Times New Roman"/>
          <w:b/>
          <w:bCs/>
          <w:sz w:val="24"/>
          <w:szCs w:val="24"/>
        </w:rPr>
        <w:t xml:space="preserve"> этап:</w:t>
      </w:r>
      <w:r w:rsidRPr="00B76656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</w:p>
    <w:p w:rsidR="007F66ED" w:rsidRPr="00B76656" w:rsidRDefault="004125F2" w:rsidP="00E724CD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Cs/>
          <w:sz w:val="24"/>
          <w:szCs w:val="24"/>
        </w:rPr>
        <w:t>Знакомство с различными  поэтическими произведениями, выставки книг,  выбор стихотвор</w:t>
      </w:r>
      <w:r w:rsidRPr="00B76656">
        <w:rPr>
          <w:rFonts w:ascii="Times New Roman" w:hAnsi="Times New Roman" w:cs="Times New Roman"/>
          <w:bCs/>
          <w:sz w:val="24"/>
          <w:szCs w:val="24"/>
        </w:rPr>
        <w:t>е</w:t>
      </w:r>
      <w:r w:rsidRPr="00B76656">
        <w:rPr>
          <w:rFonts w:ascii="Times New Roman" w:hAnsi="Times New Roman" w:cs="Times New Roman"/>
          <w:bCs/>
          <w:sz w:val="24"/>
          <w:szCs w:val="24"/>
        </w:rPr>
        <w:t>ний обучающимися  и отборочный тур.</w:t>
      </w:r>
    </w:p>
    <w:p w:rsidR="007F66ED" w:rsidRPr="00B76656" w:rsidRDefault="004125F2" w:rsidP="00E724CD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Cs/>
          <w:sz w:val="24"/>
          <w:szCs w:val="24"/>
        </w:rPr>
        <w:t>Отборочный этап конкурса сочинений.</w:t>
      </w:r>
    </w:p>
    <w:p w:rsidR="007F66ED" w:rsidRPr="00B76656" w:rsidRDefault="004125F2" w:rsidP="00E724CD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Cs/>
          <w:sz w:val="24"/>
          <w:szCs w:val="24"/>
        </w:rPr>
        <w:t>Отборочный этап конкурса рисунков и творческих работ.</w:t>
      </w:r>
    </w:p>
    <w:p w:rsidR="007F66ED" w:rsidRPr="00B76656" w:rsidRDefault="004125F2" w:rsidP="00E724CD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Cs/>
          <w:sz w:val="24"/>
          <w:szCs w:val="24"/>
        </w:rPr>
        <w:t>Оформление приглашений на мероприятие</w:t>
      </w:r>
      <w:r w:rsidRPr="00B7665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280E7A" w:rsidRDefault="00280E7A" w:rsidP="00457749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80E7A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Слайды </w:t>
      </w:r>
      <w:r w:rsidRPr="00280E7A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10 </w:t>
      </w:r>
      <w:r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–</w:t>
      </w:r>
      <w:r w:rsidRPr="00280E7A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11</w:t>
      </w:r>
    </w:p>
    <w:p w:rsidR="00457749" w:rsidRPr="00B76656" w:rsidRDefault="00457749" w:rsidP="00457749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7665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II </w:t>
      </w:r>
      <w:r w:rsidRPr="00B76656">
        <w:rPr>
          <w:rFonts w:ascii="Times New Roman" w:hAnsi="Times New Roman" w:cs="Times New Roman"/>
          <w:b/>
          <w:bCs/>
          <w:sz w:val="24"/>
          <w:szCs w:val="24"/>
        </w:rPr>
        <w:t>этап:</w:t>
      </w:r>
    </w:p>
    <w:p w:rsidR="007F66ED" w:rsidRPr="00B76656" w:rsidRDefault="004125F2" w:rsidP="00457749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Cs/>
          <w:sz w:val="24"/>
          <w:szCs w:val="24"/>
        </w:rPr>
        <w:t>Просмотр</w:t>
      </w:r>
      <w:r w:rsidR="00DF2F26" w:rsidRPr="00B76656">
        <w:rPr>
          <w:rFonts w:ascii="Times New Roman" w:hAnsi="Times New Roman" w:cs="Times New Roman"/>
          <w:bCs/>
          <w:sz w:val="24"/>
          <w:szCs w:val="24"/>
        </w:rPr>
        <w:t xml:space="preserve"> отрывка документального фильма «</w:t>
      </w:r>
      <w:r w:rsidR="009F6106" w:rsidRPr="00B76656">
        <w:rPr>
          <w:rFonts w:ascii="Times New Roman" w:hAnsi="Times New Roman" w:cs="Times New Roman"/>
          <w:bCs/>
          <w:sz w:val="24"/>
          <w:szCs w:val="24"/>
        </w:rPr>
        <w:t>Обыкновенный фашизм</w:t>
      </w:r>
      <w:r w:rsidR="00DF2F26" w:rsidRPr="00B76656">
        <w:rPr>
          <w:rFonts w:ascii="Times New Roman" w:hAnsi="Times New Roman" w:cs="Times New Roman"/>
          <w:bCs/>
          <w:sz w:val="24"/>
          <w:szCs w:val="24"/>
        </w:rPr>
        <w:t>».</w:t>
      </w:r>
      <w:r w:rsidRPr="00B7665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F66ED" w:rsidRPr="00B76656" w:rsidRDefault="004125F2" w:rsidP="00457749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Cs/>
          <w:sz w:val="24"/>
          <w:szCs w:val="24"/>
        </w:rPr>
        <w:t>Обсуждение темы преступлений фашизма против человечества и великого смысла Дня Поб</w:t>
      </w:r>
      <w:r w:rsidRPr="00B76656">
        <w:rPr>
          <w:rFonts w:ascii="Times New Roman" w:hAnsi="Times New Roman" w:cs="Times New Roman"/>
          <w:bCs/>
          <w:sz w:val="24"/>
          <w:szCs w:val="24"/>
        </w:rPr>
        <w:t>е</w:t>
      </w:r>
      <w:r w:rsidRPr="00B76656">
        <w:rPr>
          <w:rFonts w:ascii="Times New Roman" w:hAnsi="Times New Roman" w:cs="Times New Roman"/>
          <w:bCs/>
          <w:sz w:val="24"/>
          <w:szCs w:val="24"/>
        </w:rPr>
        <w:t xml:space="preserve">ды 9 мая. </w:t>
      </w:r>
    </w:p>
    <w:p w:rsidR="008B66D9" w:rsidRPr="00B76656" w:rsidRDefault="004125F2" w:rsidP="004125F2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Cs/>
          <w:sz w:val="24"/>
          <w:szCs w:val="24"/>
        </w:rPr>
        <w:t xml:space="preserve">Доклад педагога - библиотекаря «Преступления фашизма против человечества». </w:t>
      </w:r>
    </w:p>
    <w:p w:rsidR="00280E7A" w:rsidRDefault="00280E7A" w:rsidP="00280E7A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280E7A" w:rsidRDefault="00280E7A" w:rsidP="00280E7A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80E7A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Слайды </w:t>
      </w:r>
      <w:r w:rsidRPr="00280E7A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2</w:t>
      </w:r>
      <w:r w:rsidRPr="00280E7A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–</w:t>
      </w:r>
      <w:r w:rsidRPr="00280E7A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1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6</w:t>
      </w:r>
    </w:p>
    <w:p w:rsidR="00280E7A" w:rsidRDefault="00280E7A" w:rsidP="00280E7A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9F6106" w:rsidRPr="00B76656" w:rsidRDefault="009F6106" w:rsidP="00280E7A">
      <w:pPr>
        <w:pStyle w:val="a3"/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/>
          <w:bCs/>
          <w:sz w:val="24"/>
          <w:szCs w:val="24"/>
        </w:rPr>
        <w:t>Подведение итогов:</w:t>
      </w:r>
    </w:p>
    <w:p w:rsidR="000757C5" w:rsidRPr="00B76656" w:rsidRDefault="008E190B" w:rsidP="009F6106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B76656">
        <w:rPr>
          <w:rFonts w:ascii="Times New Roman" w:hAnsi="Times New Roman" w:cs="Times New Roman"/>
          <w:bCs/>
          <w:sz w:val="24"/>
          <w:szCs w:val="24"/>
        </w:rPr>
        <w:t>Выявление победителей конкурсов;</w:t>
      </w:r>
    </w:p>
    <w:p w:rsidR="000757C5" w:rsidRPr="00B76656" w:rsidRDefault="008E190B" w:rsidP="009F6106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B76656">
        <w:rPr>
          <w:rFonts w:ascii="Times New Roman" w:hAnsi="Times New Roman" w:cs="Times New Roman"/>
          <w:bCs/>
          <w:sz w:val="24"/>
          <w:szCs w:val="24"/>
        </w:rPr>
        <w:t xml:space="preserve">  Шествие к Мемориалу Славы, возложение цветов. </w:t>
      </w:r>
    </w:p>
    <w:p w:rsidR="00280E7A" w:rsidRDefault="00280E7A" w:rsidP="00280E7A">
      <w:pPr>
        <w:pStyle w:val="a3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80E7A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Слайды </w:t>
      </w:r>
      <w:r w:rsidRPr="00280E7A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7</w:t>
      </w:r>
    </w:p>
    <w:tbl>
      <w:tblPr>
        <w:tblW w:w="9315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25"/>
        <w:gridCol w:w="3690"/>
      </w:tblGrid>
      <w:tr w:rsidR="003E6C5B" w:rsidRPr="003E6C5B" w:rsidTr="008E190B">
        <w:trPr>
          <w:trHeight w:val="285"/>
          <w:tblCellSpacing w:w="15" w:type="dxa"/>
          <w:jc w:val="center"/>
        </w:trPr>
        <w:tc>
          <w:tcPr>
            <w:tcW w:w="299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E6C5B" w:rsidRDefault="00280E7A" w:rsidP="003E6C5B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Интернет ресурсы</w:t>
            </w:r>
            <w:r w:rsidR="008E19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8E190B" w:rsidRPr="008E190B" w:rsidRDefault="00D1400E" w:rsidP="008E19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http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://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www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musezone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ru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/</w:t>
              </w:r>
            </w:hyperlink>
          </w:p>
          <w:p w:rsidR="008E190B" w:rsidRPr="008E190B" w:rsidRDefault="00D1400E" w:rsidP="008E19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http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://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music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yandex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ru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/</w:t>
              </w:r>
            </w:hyperlink>
          </w:p>
          <w:p w:rsidR="008E190B" w:rsidRPr="008E190B" w:rsidRDefault="00D1400E" w:rsidP="008E19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http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://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www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.74-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gim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76.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edusite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ru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/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DswMedia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/2011_02_15_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radi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_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zhizni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pdf</w:t>
              </w:r>
            </w:hyperlink>
          </w:p>
          <w:p w:rsidR="008E190B" w:rsidRPr="008E190B" w:rsidRDefault="00D1400E" w:rsidP="008E19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http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://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festival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.1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september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ru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/</w:t>
              </w:r>
            </w:hyperlink>
          </w:p>
          <w:p w:rsidR="008E190B" w:rsidRPr="008E190B" w:rsidRDefault="00D1400E" w:rsidP="008E19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http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://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m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dezinfo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net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/</w:t>
              </w:r>
            </w:hyperlink>
          </w:p>
          <w:p w:rsidR="008E190B" w:rsidRPr="008E190B" w:rsidRDefault="00D1400E" w:rsidP="008E19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http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://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nsportal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ru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/</w:t>
              </w:r>
            </w:hyperlink>
          </w:p>
          <w:p w:rsidR="008E190B" w:rsidRPr="008E190B" w:rsidRDefault="00D1400E" w:rsidP="008E19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http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://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www</w:t>
              </w:r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uchportal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.</w:t>
              </w:r>
              <w:proofErr w:type="spellStart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ru</w:t>
              </w:r>
              <w:proofErr w:type="spellEnd"/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eastAsia="ru-RU"/>
                </w:rPr>
                <w:t>/</w:t>
              </w:r>
            </w:hyperlink>
          </w:p>
          <w:p w:rsidR="008E190B" w:rsidRPr="008E190B" w:rsidRDefault="00D1400E" w:rsidP="008E19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8E190B" w:rsidRPr="008E190B">
                <w:rPr>
                  <w:rStyle w:val="a9"/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en-US" w:eastAsia="ru-RU"/>
                </w:rPr>
                <w:t>http://www.proshkolu.ru/</w:t>
              </w:r>
            </w:hyperlink>
            <w:r w:rsidR="008E190B" w:rsidRPr="008E19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8E190B" w:rsidRPr="008E190B" w:rsidRDefault="008E190B" w:rsidP="008E190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9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  <w:p w:rsidR="003E6C5B" w:rsidRPr="003E6C5B" w:rsidRDefault="003E6C5B" w:rsidP="003E6C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5488C"/>
                <w:sz w:val="24"/>
                <w:szCs w:val="24"/>
                <w:lang w:eastAsia="ru-RU"/>
              </w:rPr>
            </w:pPr>
          </w:p>
        </w:tc>
        <w:tc>
          <w:tcPr>
            <w:tcW w:w="1957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E6C5B" w:rsidRPr="003E6C5B" w:rsidRDefault="003E6C5B" w:rsidP="003E6C5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5488C"/>
                <w:sz w:val="24"/>
                <w:szCs w:val="24"/>
                <w:lang w:eastAsia="ru-RU"/>
              </w:rPr>
            </w:pPr>
          </w:p>
        </w:tc>
      </w:tr>
    </w:tbl>
    <w:p w:rsidR="003E6C5B" w:rsidRPr="00B76656" w:rsidRDefault="003E6C5B" w:rsidP="003E6C5B">
      <w:pPr>
        <w:rPr>
          <w:rFonts w:ascii="Times New Roman" w:hAnsi="Times New Roman" w:cs="Times New Roman"/>
          <w:sz w:val="24"/>
          <w:szCs w:val="24"/>
        </w:rPr>
      </w:pPr>
    </w:p>
    <w:sectPr w:rsidR="003E6C5B" w:rsidRPr="00B76656" w:rsidSect="008E190B">
      <w:footerReference w:type="default" r:id="rId18"/>
      <w:pgSz w:w="11906" w:h="16838"/>
      <w:pgMar w:top="720" w:right="720" w:bottom="720" w:left="720" w:header="709" w:footer="709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4CD" w:rsidRDefault="00E724CD" w:rsidP="00E724CD">
      <w:pPr>
        <w:spacing w:after="0" w:line="240" w:lineRule="auto"/>
      </w:pPr>
      <w:r>
        <w:separator/>
      </w:r>
    </w:p>
  </w:endnote>
  <w:endnote w:type="continuationSeparator" w:id="0">
    <w:p w:rsidR="00E724CD" w:rsidRDefault="00E724CD" w:rsidP="00E72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90B" w:rsidRDefault="008E190B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4CD" w:rsidRDefault="00E724CD" w:rsidP="00E724CD">
      <w:pPr>
        <w:spacing w:after="0" w:line="240" w:lineRule="auto"/>
      </w:pPr>
      <w:r>
        <w:separator/>
      </w:r>
    </w:p>
  </w:footnote>
  <w:footnote w:type="continuationSeparator" w:id="0">
    <w:p w:rsidR="00E724CD" w:rsidRDefault="00E724CD" w:rsidP="00E724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1.45pt;height:31.45pt" o:bullet="t">
        <v:imagedata r:id="rId1" o:title="art4487"/>
      </v:shape>
    </w:pict>
  </w:numPicBullet>
  <w:abstractNum w:abstractNumId="0">
    <w:nsid w:val="03237B12"/>
    <w:multiLevelType w:val="hybridMultilevel"/>
    <w:tmpl w:val="41584380"/>
    <w:lvl w:ilvl="0" w:tplc="5992A14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4834083"/>
    <w:multiLevelType w:val="hybridMultilevel"/>
    <w:tmpl w:val="66343A9C"/>
    <w:lvl w:ilvl="0" w:tplc="F9B2C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3D2F4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5EC2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5B639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FE93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042A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10E3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B6CD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3CD4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716FF1"/>
    <w:multiLevelType w:val="hybridMultilevel"/>
    <w:tmpl w:val="9364E710"/>
    <w:lvl w:ilvl="0" w:tplc="5992A1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1645B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18196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D0F5D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5CE4B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40AD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8EE96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14164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3C075B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08031DD6"/>
    <w:multiLevelType w:val="hybridMultilevel"/>
    <w:tmpl w:val="C41AA0A6"/>
    <w:lvl w:ilvl="0" w:tplc="7A687F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50D6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64C3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1861B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3896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80C4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82B5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BA17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9881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7F2A14"/>
    <w:multiLevelType w:val="hybridMultilevel"/>
    <w:tmpl w:val="FE7808C4"/>
    <w:lvl w:ilvl="0" w:tplc="B142B8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8262F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C065C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6A0B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C615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2CA6E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02C2D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2605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7B6CC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E27E86"/>
    <w:multiLevelType w:val="hybridMultilevel"/>
    <w:tmpl w:val="784C7A78"/>
    <w:lvl w:ilvl="0" w:tplc="CD3E80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DB6E73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BD60EF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64A939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988DB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F4B13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C691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4EF30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6C0E1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19325BEE"/>
    <w:multiLevelType w:val="hybridMultilevel"/>
    <w:tmpl w:val="E1669DB0"/>
    <w:lvl w:ilvl="0" w:tplc="5992A14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164ECF"/>
    <w:multiLevelType w:val="hybridMultilevel"/>
    <w:tmpl w:val="5F2EDDAC"/>
    <w:lvl w:ilvl="0" w:tplc="BBCC2D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5CA0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580E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6A18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CAE8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80E8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3E28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8013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9CB3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7338A3"/>
    <w:multiLevelType w:val="hybridMultilevel"/>
    <w:tmpl w:val="178216FE"/>
    <w:lvl w:ilvl="0" w:tplc="0AD05238">
      <w:start w:val="1"/>
      <w:numFmt w:val="bullet"/>
      <w:lvlText w:val="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>
    <w:nsid w:val="3C957135"/>
    <w:multiLevelType w:val="hybridMultilevel"/>
    <w:tmpl w:val="8996A89C"/>
    <w:lvl w:ilvl="0" w:tplc="DEC6F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2031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3018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6F6C0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E6B3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EDAA4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0EC1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3854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403B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A92D87"/>
    <w:multiLevelType w:val="hybridMultilevel"/>
    <w:tmpl w:val="B0E85010"/>
    <w:lvl w:ilvl="0" w:tplc="0AD05238">
      <w:start w:val="1"/>
      <w:numFmt w:val="bullet"/>
      <w:lvlText w:val="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98A8CF54" w:tentative="1">
      <w:start w:val="1"/>
      <w:numFmt w:val="bullet"/>
      <w:lvlText w:val=""/>
      <w:lvlJc w:val="left"/>
      <w:pPr>
        <w:tabs>
          <w:tab w:val="num" w:pos="1789"/>
        </w:tabs>
        <w:ind w:left="1789" w:hanging="360"/>
      </w:pPr>
      <w:rPr>
        <w:rFonts w:ascii="Wingdings" w:hAnsi="Wingdings" w:hint="default"/>
      </w:rPr>
    </w:lvl>
    <w:lvl w:ilvl="2" w:tplc="41BE7C1E" w:tentative="1">
      <w:start w:val="1"/>
      <w:numFmt w:val="bullet"/>
      <w:lvlText w:val="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760B1FA" w:tentative="1">
      <w:start w:val="1"/>
      <w:numFmt w:val="bullet"/>
      <w:lvlText w:val="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4" w:tplc="5F407938" w:tentative="1">
      <w:start w:val="1"/>
      <w:numFmt w:val="bullet"/>
      <w:lvlText w:val="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</w:rPr>
    </w:lvl>
    <w:lvl w:ilvl="5" w:tplc="DEC8364E" w:tentative="1">
      <w:start w:val="1"/>
      <w:numFmt w:val="bullet"/>
      <w:lvlText w:val="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DF6A9B3C" w:tentative="1">
      <w:start w:val="1"/>
      <w:numFmt w:val="bullet"/>
      <w:lvlText w:val="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7" w:tplc="F7FC3A84" w:tentative="1">
      <w:start w:val="1"/>
      <w:numFmt w:val="bullet"/>
      <w:lvlText w:val="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</w:rPr>
    </w:lvl>
    <w:lvl w:ilvl="8" w:tplc="3ED26E70" w:tentative="1">
      <w:start w:val="1"/>
      <w:numFmt w:val="bullet"/>
      <w:lvlText w:val="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1">
    <w:nsid w:val="411A3A4C"/>
    <w:multiLevelType w:val="multilevel"/>
    <w:tmpl w:val="679C4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9520BB8"/>
    <w:multiLevelType w:val="hybridMultilevel"/>
    <w:tmpl w:val="72489A8C"/>
    <w:lvl w:ilvl="0" w:tplc="5EE4C16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1AA56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C4FB1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2CA46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9A4B23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E4A7F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52D5F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C04FA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94EF5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4A1299"/>
    <w:multiLevelType w:val="hybridMultilevel"/>
    <w:tmpl w:val="1C94DF1C"/>
    <w:lvl w:ilvl="0" w:tplc="5992A14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48A7E7C"/>
    <w:multiLevelType w:val="multilevel"/>
    <w:tmpl w:val="71428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744A56"/>
    <w:multiLevelType w:val="hybridMultilevel"/>
    <w:tmpl w:val="496AD4FA"/>
    <w:lvl w:ilvl="0" w:tplc="5992A14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781761"/>
    <w:multiLevelType w:val="hybridMultilevel"/>
    <w:tmpl w:val="F63AD476"/>
    <w:lvl w:ilvl="0" w:tplc="04190005">
      <w:start w:val="1"/>
      <w:numFmt w:val="bullet"/>
      <w:lvlText w:val=""/>
      <w:lvlJc w:val="left"/>
      <w:pPr>
        <w:ind w:left="7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7">
    <w:nsid w:val="6C431D20"/>
    <w:multiLevelType w:val="hybridMultilevel"/>
    <w:tmpl w:val="22349972"/>
    <w:lvl w:ilvl="0" w:tplc="494EA6D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5887C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545C1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F267F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D281EF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8C27A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E6687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9A9A3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1CE2B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0E8397B"/>
    <w:multiLevelType w:val="hybridMultilevel"/>
    <w:tmpl w:val="C7E2B4B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E43037"/>
    <w:multiLevelType w:val="multilevel"/>
    <w:tmpl w:val="F72CE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2"/>
  </w:num>
  <w:num w:numId="3">
    <w:abstractNumId w:val="17"/>
  </w:num>
  <w:num w:numId="4">
    <w:abstractNumId w:val="2"/>
  </w:num>
  <w:num w:numId="5">
    <w:abstractNumId w:val="5"/>
  </w:num>
  <w:num w:numId="6">
    <w:abstractNumId w:val="8"/>
  </w:num>
  <w:num w:numId="7">
    <w:abstractNumId w:val="13"/>
  </w:num>
  <w:num w:numId="8">
    <w:abstractNumId w:val="0"/>
  </w:num>
  <w:num w:numId="9">
    <w:abstractNumId w:val="9"/>
  </w:num>
  <w:num w:numId="10">
    <w:abstractNumId w:val="7"/>
  </w:num>
  <w:num w:numId="11">
    <w:abstractNumId w:val="3"/>
  </w:num>
  <w:num w:numId="12">
    <w:abstractNumId w:val="4"/>
  </w:num>
  <w:num w:numId="13">
    <w:abstractNumId w:val="14"/>
  </w:num>
  <w:num w:numId="14">
    <w:abstractNumId w:val="11"/>
  </w:num>
  <w:num w:numId="15">
    <w:abstractNumId w:val="19"/>
  </w:num>
  <w:num w:numId="16">
    <w:abstractNumId w:val="18"/>
  </w:num>
  <w:num w:numId="17">
    <w:abstractNumId w:val="16"/>
  </w:num>
  <w:num w:numId="18">
    <w:abstractNumId w:val="15"/>
  </w:num>
  <w:num w:numId="19">
    <w:abstractNumId w:val="6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isplayBackgroundShape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E98"/>
    <w:rsid w:val="000757C5"/>
    <w:rsid w:val="00075B81"/>
    <w:rsid w:val="001878DE"/>
    <w:rsid w:val="00280E7A"/>
    <w:rsid w:val="003E6C5B"/>
    <w:rsid w:val="004125F2"/>
    <w:rsid w:val="00457749"/>
    <w:rsid w:val="006D5047"/>
    <w:rsid w:val="007F66ED"/>
    <w:rsid w:val="008B0E98"/>
    <w:rsid w:val="008B66D9"/>
    <w:rsid w:val="008E190B"/>
    <w:rsid w:val="009F6106"/>
    <w:rsid w:val="00A515ED"/>
    <w:rsid w:val="00A92BE0"/>
    <w:rsid w:val="00B76656"/>
    <w:rsid w:val="00C44721"/>
    <w:rsid w:val="00D1400E"/>
    <w:rsid w:val="00DC2675"/>
    <w:rsid w:val="00DF2F26"/>
    <w:rsid w:val="00E724CD"/>
    <w:rsid w:val="00FC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E6C5B"/>
    <w:pPr>
      <w:spacing w:before="150" w:after="150" w:line="240" w:lineRule="auto"/>
      <w:outlineLvl w:val="1"/>
    </w:pPr>
    <w:rPr>
      <w:rFonts w:ascii="Times New Roman" w:eastAsia="Times New Roman" w:hAnsi="Times New Roman" w:cs="Times New Roman"/>
      <w:color w:val="004228"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2675"/>
    <w:pPr>
      <w:ind w:left="720"/>
      <w:contextualSpacing/>
    </w:pPr>
  </w:style>
  <w:style w:type="paragraph" w:customStyle="1" w:styleId="c5">
    <w:name w:val="c5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C1125"/>
  </w:style>
  <w:style w:type="paragraph" w:customStyle="1" w:styleId="c21">
    <w:name w:val="c21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FC1125"/>
  </w:style>
  <w:style w:type="paragraph" w:customStyle="1" w:styleId="c20">
    <w:name w:val="c20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E6C5B"/>
    <w:rPr>
      <w:b/>
      <w:bCs/>
    </w:rPr>
  </w:style>
  <w:style w:type="paragraph" w:customStyle="1" w:styleId="style38">
    <w:name w:val="style38"/>
    <w:basedOn w:val="a"/>
    <w:rsid w:val="003E6C5B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5488C"/>
      <w:sz w:val="18"/>
      <w:szCs w:val="18"/>
      <w:lang w:eastAsia="ru-RU"/>
    </w:rPr>
  </w:style>
  <w:style w:type="character" w:styleId="a5">
    <w:name w:val="Emphasis"/>
    <w:basedOn w:val="a0"/>
    <w:uiPriority w:val="20"/>
    <w:qFormat/>
    <w:rsid w:val="003E6C5B"/>
    <w:rPr>
      <w:i/>
      <w:iCs/>
    </w:rPr>
  </w:style>
  <w:style w:type="character" w:customStyle="1" w:styleId="style921">
    <w:name w:val="style921"/>
    <w:basedOn w:val="a0"/>
    <w:rsid w:val="003E6C5B"/>
    <w:rPr>
      <w:b/>
      <w:bCs/>
      <w:color w:val="990000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3E6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6C5B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3E6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E6C5B"/>
    <w:rPr>
      <w:rFonts w:ascii="Times New Roman" w:eastAsia="Times New Roman" w:hAnsi="Times New Roman" w:cs="Times New Roman"/>
      <w:color w:val="004228"/>
      <w:sz w:val="27"/>
      <w:szCs w:val="27"/>
      <w:lang w:eastAsia="ru-RU"/>
    </w:rPr>
  </w:style>
  <w:style w:type="character" w:styleId="a9">
    <w:name w:val="Hyperlink"/>
    <w:basedOn w:val="a0"/>
    <w:uiPriority w:val="99"/>
    <w:unhideWhenUsed/>
    <w:rsid w:val="008E190B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8E19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E190B"/>
  </w:style>
  <w:style w:type="paragraph" w:styleId="ac">
    <w:name w:val="footer"/>
    <w:basedOn w:val="a"/>
    <w:link w:val="ad"/>
    <w:uiPriority w:val="99"/>
    <w:unhideWhenUsed/>
    <w:rsid w:val="008E19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E19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E6C5B"/>
    <w:pPr>
      <w:spacing w:before="150" w:after="150" w:line="240" w:lineRule="auto"/>
      <w:outlineLvl w:val="1"/>
    </w:pPr>
    <w:rPr>
      <w:rFonts w:ascii="Times New Roman" w:eastAsia="Times New Roman" w:hAnsi="Times New Roman" w:cs="Times New Roman"/>
      <w:color w:val="004228"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2675"/>
    <w:pPr>
      <w:ind w:left="720"/>
      <w:contextualSpacing/>
    </w:pPr>
  </w:style>
  <w:style w:type="paragraph" w:customStyle="1" w:styleId="c5">
    <w:name w:val="c5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C1125"/>
  </w:style>
  <w:style w:type="paragraph" w:customStyle="1" w:styleId="c21">
    <w:name w:val="c21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FC1125"/>
  </w:style>
  <w:style w:type="paragraph" w:customStyle="1" w:styleId="c20">
    <w:name w:val="c20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FC11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E6C5B"/>
    <w:rPr>
      <w:b/>
      <w:bCs/>
    </w:rPr>
  </w:style>
  <w:style w:type="paragraph" w:customStyle="1" w:styleId="style38">
    <w:name w:val="style38"/>
    <w:basedOn w:val="a"/>
    <w:rsid w:val="003E6C5B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5488C"/>
      <w:sz w:val="18"/>
      <w:szCs w:val="18"/>
      <w:lang w:eastAsia="ru-RU"/>
    </w:rPr>
  </w:style>
  <w:style w:type="character" w:styleId="a5">
    <w:name w:val="Emphasis"/>
    <w:basedOn w:val="a0"/>
    <w:uiPriority w:val="20"/>
    <w:qFormat/>
    <w:rsid w:val="003E6C5B"/>
    <w:rPr>
      <w:i/>
      <w:iCs/>
    </w:rPr>
  </w:style>
  <w:style w:type="character" w:customStyle="1" w:styleId="style921">
    <w:name w:val="style921"/>
    <w:basedOn w:val="a0"/>
    <w:rsid w:val="003E6C5B"/>
    <w:rPr>
      <w:b/>
      <w:bCs/>
      <w:color w:val="990000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3E6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6C5B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3E6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E6C5B"/>
    <w:rPr>
      <w:rFonts w:ascii="Times New Roman" w:eastAsia="Times New Roman" w:hAnsi="Times New Roman" w:cs="Times New Roman"/>
      <w:color w:val="004228"/>
      <w:sz w:val="27"/>
      <w:szCs w:val="27"/>
      <w:lang w:eastAsia="ru-RU"/>
    </w:rPr>
  </w:style>
  <w:style w:type="character" w:styleId="a9">
    <w:name w:val="Hyperlink"/>
    <w:basedOn w:val="a0"/>
    <w:uiPriority w:val="99"/>
    <w:unhideWhenUsed/>
    <w:rsid w:val="008E190B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8E19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E190B"/>
  </w:style>
  <w:style w:type="paragraph" w:styleId="ac">
    <w:name w:val="footer"/>
    <w:basedOn w:val="a"/>
    <w:link w:val="ad"/>
    <w:uiPriority w:val="99"/>
    <w:unhideWhenUsed/>
    <w:rsid w:val="008E19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E19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392329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93352">
          <w:marLeft w:val="0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98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077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0852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4187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839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63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69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608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888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02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295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8342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5242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1162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3311520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5966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0338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2297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67535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33524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03707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3436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322642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36826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48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50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63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47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16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6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2408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3228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618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72906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50078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6953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8657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51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16706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6238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2103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5407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06500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2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0366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4213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75871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7445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3105">
          <w:marLeft w:val="0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184511">
          <w:marLeft w:val="300"/>
          <w:marRight w:val="1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0556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208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015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1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2628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59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0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festival.1september.ru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74-gim76.edusite.ru/DswMedia/2011_02_15_radi_zhizni.pdf" TargetMode="External"/><Relationship Id="rId17" Type="http://schemas.openxmlformats.org/officeDocument/2006/relationships/hyperlink" Target="http://www.proshkolu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uchportal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usic.yandex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nsportal.ru/" TargetMode="External"/><Relationship Id="rId10" Type="http://schemas.openxmlformats.org/officeDocument/2006/relationships/hyperlink" Target="http://www.musezone.ru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hyperlink" Target="http://m.dezinfo.net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848C0-D707-4165-9A0C-8DE37316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DCC50E87</Template>
  <TotalTime>182</TotalTime>
  <Pages>5</Pages>
  <Words>981</Words>
  <Characters>5593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s104</dc:creator>
  <cp:keywords/>
  <dc:description/>
  <cp:lastModifiedBy>s103</cp:lastModifiedBy>
  <cp:revision>5</cp:revision>
  <dcterms:created xsi:type="dcterms:W3CDTF">2016-01-26T12:45:00Z</dcterms:created>
  <dcterms:modified xsi:type="dcterms:W3CDTF">2016-01-28T10:17:00Z</dcterms:modified>
</cp:coreProperties>
</file>